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0A9" w:rsidRDefault="00751CFA" w:rsidP="00955B15">
      <w:pPr>
        <w:jc w:val="center"/>
      </w:pPr>
      <w:r>
        <w:rPr>
          <w:noProof/>
        </w:rPr>
        <w:drawing>
          <wp:inline distT="0" distB="0" distL="0" distR="0">
            <wp:extent cx="1885847" cy="2244315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mp560164838014189570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374" cy="226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34" w:rsidRDefault="00751CFA" w:rsidP="00955B15">
      <w:pPr>
        <w:pStyle w:val="Title"/>
        <w:jc w:val="center"/>
      </w:pPr>
      <w:r>
        <w:t>Fill A Need</w:t>
      </w:r>
    </w:p>
    <w:p w:rsidR="00955B15" w:rsidRDefault="00751CFA" w:rsidP="00955B15">
      <w:pPr>
        <w:jc w:val="center"/>
      </w:pPr>
      <w:r>
        <w:rPr>
          <w:b/>
          <w:color w:val="FF0000"/>
        </w:rPr>
        <w:t>Sponsor</w:t>
      </w:r>
      <w:r w:rsidRPr="00751CFA">
        <w:rPr>
          <w:b/>
          <w:color w:val="FF0000"/>
        </w:rPr>
        <w:t xml:space="preserve"> a backpack for a local student</w:t>
      </w:r>
      <w:r w:rsidRPr="00751CFA">
        <w:rPr>
          <w:color w:val="FF0000"/>
        </w:rPr>
        <w:t>:</w:t>
      </w:r>
    </w:p>
    <w:p w:rsidR="001459F8" w:rsidRDefault="00751CFA" w:rsidP="001459F8">
      <w:pPr>
        <w:jc w:val="center"/>
      </w:pPr>
      <w:r>
        <w:rPr>
          <w:b/>
          <w:i/>
        </w:rPr>
        <w:t>D</w:t>
      </w:r>
      <w:r w:rsidRPr="00751CFA">
        <w:rPr>
          <w:b/>
          <w:i/>
        </w:rPr>
        <w:t>onate to CIS of Randolph County during our Fill-A-Need campaign:</w:t>
      </w:r>
    </w:p>
    <w:p w:rsidR="001459F8" w:rsidRDefault="00751CFA" w:rsidP="001459F8">
      <w:r w:rsidRPr="00751CFA">
        <w:rPr>
          <w:b/>
          <w:color w:val="00B050"/>
        </w:rPr>
        <w:t>Levels:</w:t>
      </w:r>
      <w:r w:rsidRPr="00751CFA">
        <w:rPr>
          <w:color w:val="00B050"/>
        </w:rPr>
        <w:t xml:space="preserve"> </w:t>
      </w:r>
    </w:p>
    <w:p w:rsidR="00751CFA" w:rsidRPr="001459F8" w:rsidRDefault="00751CFA" w:rsidP="001459F8">
      <w:pPr>
        <w:pStyle w:val="ListParagraph"/>
        <w:numPr>
          <w:ilvl w:val="0"/>
          <w:numId w:val="19"/>
        </w:numPr>
        <w:spacing w:line="240" w:lineRule="auto"/>
      </w:pPr>
      <w:r w:rsidRPr="001459F8">
        <w:rPr>
          <w:color w:val="auto"/>
        </w:rPr>
        <w:t xml:space="preserve">$25 </w:t>
      </w:r>
      <w:r w:rsidRPr="001459F8">
        <w:rPr>
          <w:color w:val="auto"/>
          <w:sz w:val="24"/>
          <w:szCs w:val="24"/>
        </w:rPr>
        <w:t>provides basic supplies (paper, crayons, glue sticks, pencils, etc.) for one child</w:t>
      </w:r>
    </w:p>
    <w:p w:rsidR="00751CFA" w:rsidRDefault="00751CFA" w:rsidP="00751CFA">
      <w:pPr>
        <w:pStyle w:val="ListParagraph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t xml:space="preserve">$50 </w:t>
      </w:r>
      <w:r w:rsidRPr="00751CFA">
        <w:rPr>
          <w:sz w:val="24"/>
          <w:szCs w:val="24"/>
        </w:rPr>
        <w:t>provides a new backpack filled with school supplies</w:t>
      </w:r>
      <w:r>
        <w:rPr>
          <w:sz w:val="24"/>
          <w:szCs w:val="24"/>
        </w:rPr>
        <w:t xml:space="preserve"> </w:t>
      </w:r>
      <w:r w:rsidRPr="00751CFA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a </w:t>
      </w:r>
      <w:r w:rsidRPr="00751CFA">
        <w:rPr>
          <w:sz w:val="24"/>
          <w:szCs w:val="24"/>
        </w:rPr>
        <w:t xml:space="preserve">local </w:t>
      </w:r>
    </w:p>
    <w:p w:rsidR="00751CFA" w:rsidRDefault="00751CFA" w:rsidP="00751CFA">
      <w:pPr>
        <w:pStyle w:val="ListParagraph"/>
        <w:spacing w:line="240" w:lineRule="auto"/>
        <w:rPr>
          <w:sz w:val="24"/>
          <w:szCs w:val="24"/>
        </w:rPr>
      </w:pPr>
      <w:r>
        <w:t xml:space="preserve">                                                    </w:t>
      </w:r>
      <w:r w:rsidR="001459F8">
        <w:rPr>
          <w:sz w:val="24"/>
          <w:szCs w:val="24"/>
        </w:rPr>
        <w:t>s</w:t>
      </w:r>
      <w:r w:rsidRPr="00751CFA">
        <w:rPr>
          <w:sz w:val="24"/>
          <w:szCs w:val="24"/>
        </w:rPr>
        <w:t>tudent</w:t>
      </w:r>
    </w:p>
    <w:p w:rsidR="00751CFA" w:rsidRDefault="00751CFA" w:rsidP="00751CFA">
      <w:pPr>
        <w:pStyle w:val="ListParagraph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t xml:space="preserve">$100 </w:t>
      </w:r>
      <w:r w:rsidRPr="00751CFA">
        <w:rPr>
          <w:sz w:val="24"/>
          <w:szCs w:val="24"/>
        </w:rPr>
        <w:t>provides two new backpacks with supplies</w:t>
      </w:r>
    </w:p>
    <w:p w:rsidR="00751CFA" w:rsidRDefault="00751CFA" w:rsidP="00751CFA">
      <w:pPr>
        <w:pStyle w:val="ListParagraph"/>
        <w:numPr>
          <w:ilvl w:val="0"/>
          <w:numId w:val="19"/>
        </w:numPr>
        <w:spacing w:line="240" w:lineRule="auto"/>
        <w:rPr>
          <w:sz w:val="24"/>
          <w:szCs w:val="24"/>
        </w:rPr>
      </w:pPr>
      <w:r w:rsidRPr="00751CFA">
        <w:rPr>
          <w:b/>
          <w:sz w:val="24"/>
          <w:szCs w:val="24"/>
        </w:rPr>
        <w:t>Any amount</w:t>
      </w:r>
      <w:r w:rsidRPr="00751CFA">
        <w:rPr>
          <w:sz w:val="24"/>
          <w:szCs w:val="24"/>
        </w:rPr>
        <w:t xml:space="preserve"> will go to support new school supplies for area students</w:t>
      </w:r>
    </w:p>
    <w:p w:rsidR="00955B15" w:rsidRDefault="00955B15" w:rsidP="00955B15">
      <w:pPr>
        <w:spacing w:line="240" w:lineRule="auto"/>
        <w:rPr>
          <w:sz w:val="24"/>
          <w:szCs w:val="24"/>
        </w:rPr>
      </w:pPr>
    </w:p>
    <w:p w:rsidR="00955B15" w:rsidRPr="00C814D0" w:rsidRDefault="00955B15" w:rsidP="00955B15">
      <w:pPr>
        <w:spacing w:line="240" w:lineRule="auto"/>
        <w:rPr>
          <w:b/>
          <w:sz w:val="24"/>
          <w:szCs w:val="24"/>
        </w:rPr>
      </w:pPr>
      <w:r w:rsidRPr="00C814D0">
        <w:rPr>
          <w:b/>
          <w:sz w:val="24"/>
          <w:szCs w:val="24"/>
        </w:rPr>
        <w:t>If donating specific supplies is your preference these are the most desired items:</w:t>
      </w:r>
    </w:p>
    <w:p w:rsidR="00955B15" w:rsidRDefault="00C814D0" w:rsidP="00C814D0">
      <w:pPr>
        <w:pStyle w:val="ListParagraph"/>
        <w:numPr>
          <w:ilvl w:val="0"/>
          <w:numId w:val="20"/>
        </w:num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Erasers—hand held or pencil top</w:t>
      </w:r>
    </w:p>
    <w:p w:rsidR="00955B15" w:rsidRDefault="00955B15" w:rsidP="00C814D0">
      <w:pPr>
        <w:pStyle w:val="ListParagraph"/>
        <w:numPr>
          <w:ilvl w:val="0"/>
          <w:numId w:val="20"/>
        </w:num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#2 pencils</w:t>
      </w:r>
    </w:p>
    <w:p w:rsidR="00955B15" w:rsidRDefault="00955B15" w:rsidP="00C814D0">
      <w:pPr>
        <w:pStyle w:val="ListParagraph"/>
        <w:numPr>
          <w:ilvl w:val="0"/>
          <w:numId w:val="20"/>
        </w:num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Glue sticks</w:t>
      </w:r>
    </w:p>
    <w:p w:rsidR="00955B15" w:rsidRDefault="00C814D0" w:rsidP="00C814D0">
      <w:pPr>
        <w:pStyle w:val="ListParagraph"/>
        <w:numPr>
          <w:ilvl w:val="0"/>
          <w:numId w:val="20"/>
        </w:num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Colored pencils</w:t>
      </w:r>
    </w:p>
    <w:p w:rsidR="00955B15" w:rsidRDefault="00955B15" w:rsidP="00C814D0">
      <w:pPr>
        <w:pStyle w:val="ListParagraph"/>
        <w:numPr>
          <w:ilvl w:val="0"/>
          <w:numId w:val="20"/>
        </w:num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Crayons—16 or 24 package</w:t>
      </w:r>
    </w:p>
    <w:p w:rsidR="00955B15" w:rsidRDefault="00955B15" w:rsidP="00C814D0">
      <w:pPr>
        <w:pStyle w:val="ListParagraph"/>
        <w:numPr>
          <w:ilvl w:val="0"/>
          <w:numId w:val="20"/>
        </w:num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Pencil pouch</w:t>
      </w:r>
      <w:r w:rsidR="00C814D0">
        <w:rPr>
          <w:color w:val="FF0000"/>
          <w:sz w:val="24"/>
          <w:szCs w:val="24"/>
        </w:rPr>
        <w:t xml:space="preserve"> (not boxes)</w:t>
      </w:r>
    </w:p>
    <w:p w:rsidR="00955B15" w:rsidRDefault="00955B15" w:rsidP="00C814D0">
      <w:pPr>
        <w:pStyle w:val="ListParagraph"/>
        <w:numPr>
          <w:ilvl w:val="0"/>
          <w:numId w:val="20"/>
        </w:num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Folder </w:t>
      </w:r>
      <w:r w:rsidR="00C814D0">
        <w:rPr>
          <w:color w:val="FF0000"/>
          <w:sz w:val="24"/>
          <w:szCs w:val="24"/>
        </w:rPr>
        <w:t>with pockets</w:t>
      </w:r>
    </w:p>
    <w:p w:rsidR="00955B15" w:rsidRDefault="00955B15" w:rsidP="00C814D0">
      <w:pPr>
        <w:pStyle w:val="ListParagraph"/>
        <w:numPr>
          <w:ilvl w:val="0"/>
          <w:numId w:val="20"/>
        </w:num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Highlighters</w:t>
      </w:r>
    </w:p>
    <w:p w:rsidR="001459F8" w:rsidRDefault="00955B15" w:rsidP="001459F8">
      <w:pPr>
        <w:pStyle w:val="ListParagraph"/>
        <w:numPr>
          <w:ilvl w:val="0"/>
          <w:numId w:val="20"/>
        </w:numPr>
        <w:spacing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headphones</w:t>
      </w:r>
    </w:p>
    <w:p w:rsidR="001459F8" w:rsidRPr="001459F8" w:rsidRDefault="001459F8" w:rsidP="001459F8">
      <w:pPr>
        <w:spacing w:line="240" w:lineRule="auto"/>
        <w:ind w:left="360"/>
        <w:jc w:val="center"/>
        <w:rPr>
          <w:color w:val="FF0000"/>
          <w:sz w:val="24"/>
          <w:szCs w:val="24"/>
        </w:rPr>
      </w:pPr>
      <w:bookmarkStart w:id="0" w:name="_GoBack"/>
      <w:bookmarkEnd w:id="0"/>
      <w:r w:rsidRPr="001459F8">
        <w:rPr>
          <w:color w:val="FF0000"/>
          <w:sz w:val="24"/>
          <w:szCs w:val="24"/>
        </w:rPr>
        <w:t>Donations may be mailed or delivered to 1003 Sunset Avenue, Asheboro or may be made online @  www.randolph.communitiesinschools.org</w:t>
      </w:r>
    </w:p>
    <w:sectPr w:rsidR="001459F8" w:rsidRPr="001459F8" w:rsidSect="001459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720" w:bottom="576" w:left="72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931" w:rsidRDefault="00BB5931" w:rsidP="000B72DD">
      <w:pPr>
        <w:spacing w:line="240" w:lineRule="auto"/>
      </w:pPr>
      <w:r>
        <w:separator/>
      </w:r>
    </w:p>
  </w:endnote>
  <w:endnote w:type="continuationSeparator" w:id="0">
    <w:p w:rsidR="00BB5931" w:rsidRDefault="00BB5931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B15" w:rsidRDefault="00955B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2741038"/>
      <w:docPartObj>
        <w:docPartGallery w:val="Page Numbers (Bottom of Page)"/>
        <w:docPartUnique/>
      </w:docPartObj>
    </w:sdtPr>
    <w:sdtEndPr/>
    <w:sdtContent>
      <w:p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 w:rsidR="001459F8">
          <w:rPr>
            <w:noProof/>
          </w:rPr>
          <w:t>2</w:t>
        </w:r>
        <w:r w:rsidRPr="000B72DD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B15" w:rsidRDefault="00955B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931" w:rsidRDefault="00BB5931" w:rsidP="000B72DD">
      <w:pPr>
        <w:spacing w:line="240" w:lineRule="auto"/>
      </w:pPr>
      <w:r>
        <w:separator/>
      </w:r>
    </w:p>
  </w:footnote>
  <w:footnote w:type="continuationSeparator" w:id="0">
    <w:p w:rsidR="00BB5931" w:rsidRDefault="00BB5931" w:rsidP="000B72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B15" w:rsidRDefault="00955B1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752063" o:spid="_x0000_s2050" type="#_x0000_t75" style="position:absolute;margin-left:0;margin-top:0;width:467.8pt;height:444.05pt;z-index:-251657216;mso-position-horizontal:center;mso-position-horizontal-relative:margin;mso-position-vertical:center;mso-position-vertical-relative:margin" o:allowincell="f">
          <v:imagedata r:id="rId1" o:title="CIS_Randolph_County_CMY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B15" w:rsidRDefault="00955B1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752064" o:spid="_x0000_s2051" type="#_x0000_t75" style="position:absolute;margin-left:0;margin-top:0;width:467.8pt;height:444.05pt;z-index:-251656192;mso-position-horizontal:center;mso-position-horizontal-relative:margin;mso-position-vertical:center;mso-position-vertical-relative:margin" o:allowincell="f">
          <v:imagedata r:id="rId1" o:title="CIS_Randolph_County_CMYK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B15" w:rsidRDefault="00955B1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752062" o:spid="_x0000_s2049" type="#_x0000_t75" style="position:absolute;margin-left:0;margin-top:0;width:467.8pt;height:444.05pt;z-index:-251658240;mso-position-horizontal:center;mso-position-horizontal-relative:margin;mso-position-vertical:center;mso-position-vertical-relative:margin" o:allowincell="f">
          <v:imagedata r:id="rId1" o:title="CIS_Randolph_County_CMYK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6678F"/>
    <w:multiLevelType w:val="hybridMultilevel"/>
    <w:tmpl w:val="5A2474DC"/>
    <w:lvl w:ilvl="0" w:tplc="E8BE3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136B9"/>
    <w:multiLevelType w:val="hybridMultilevel"/>
    <w:tmpl w:val="333018B2"/>
    <w:lvl w:ilvl="0" w:tplc="E8BE3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6"/>
  </w:num>
  <w:num w:numId="13">
    <w:abstractNumId w:val="17"/>
  </w:num>
  <w:num w:numId="14">
    <w:abstractNumId w:val="13"/>
  </w:num>
  <w:num w:numId="15">
    <w:abstractNumId w:val="19"/>
  </w:num>
  <w:num w:numId="16">
    <w:abstractNumId w:val="12"/>
  </w:num>
  <w:num w:numId="17">
    <w:abstractNumId w:val="18"/>
  </w:num>
  <w:num w:numId="18">
    <w:abstractNumId w:val="14"/>
  </w:num>
  <w:num w:numId="19">
    <w:abstractNumId w:val="1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CFA"/>
    <w:rsid w:val="000B72DD"/>
    <w:rsid w:val="000E16CF"/>
    <w:rsid w:val="000F3725"/>
    <w:rsid w:val="001141A3"/>
    <w:rsid w:val="001459F8"/>
    <w:rsid w:val="001514F6"/>
    <w:rsid w:val="00212B40"/>
    <w:rsid w:val="002A42FD"/>
    <w:rsid w:val="00382C7A"/>
    <w:rsid w:val="003B45B8"/>
    <w:rsid w:val="004D0C97"/>
    <w:rsid w:val="005420A9"/>
    <w:rsid w:val="00554AC7"/>
    <w:rsid w:val="00556FF9"/>
    <w:rsid w:val="00751CFA"/>
    <w:rsid w:val="00770469"/>
    <w:rsid w:val="00872B15"/>
    <w:rsid w:val="00893D06"/>
    <w:rsid w:val="00955B15"/>
    <w:rsid w:val="009B2627"/>
    <w:rsid w:val="00A03961"/>
    <w:rsid w:val="00AA5634"/>
    <w:rsid w:val="00BB5931"/>
    <w:rsid w:val="00C257A3"/>
    <w:rsid w:val="00C814D0"/>
    <w:rsid w:val="00CD0650"/>
    <w:rsid w:val="00E24B2D"/>
    <w:rsid w:val="00ED1B22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E0A5595"/>
  <w15:chartTrackingRefBased/>
  <w15:docId w15:val="{D98DE79F-6837-4333-B75F-7BA4FC133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E24B2D"/>
    <w:rPr>
      <w:color w:val="11587D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751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a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501"/>
    <w:rsid w:val="009B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8FB78729F04DA29E3120B3ACDC236E">
    <w:name w:val="E68FB78729F04DA29E3120B3ACDC236E"/>
  </w:style>
  <w:style w:type="paragraph" w:customStyle="1" w:styleId="9BDDB5946BE24D81A7B1B67C76FA0671">
    <w:name w:val="9BDDB5946BE24D81A7B1B67C76FA0671"/>
  </w:style>
  <w:style w:type="paragraph" w:customStyle="1" w:styleId="D9F2EA7ECFD649089BBB01B72694723E">
    <w:name w:val="D9F2EA7ECFD649089BBB01B72694723E"/>
  </w:style>
  <w:style w:type="paragraph" w:customStyle="1" w:styleId="8F8A42F0DA65466DAF47625AD24E9D44">
    <w:name w:val="8F8A42F0DA65466DAF47625AD24E9D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38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4</cp:revision>
  <dcterms:created xsi:type="dcterms:W3CDTF">2021-08-06T17:43:00Z</dcterms:created>
  <dcterms:modified xsi:type="dcterms:W3CDTF">2021-08-06T18:21:00Z</dcterms:modified>
</cp:coreProperties>
</file>